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3809" w:rsidRDefault="00103809">
      <w:bookmarkStart w:id="0" w:name="_GoBack"/>
      <w:bookmarkEnd w:id="0"/>
    </w:p>
    <w:tbl>
      <w:tblPr>
        <w:tblpPr w:leftFromText="180" w:rightFromText="180" w:vertAnchor="text" w:horzAnchor="margin" w:tblpXSpec="center" w:tblpY="37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199"/>
      </w:tblGrid>
      <w:tr w:rsidR="00103809" w:rsidTr="00103809">
        <w:trPr>
          <w:trHeight w:val="2730"/>
        </w:trPr>
        <w:tc>
          <w:tcPr>
            <w:tcW w:w="11199" w:type="dxa"/>
          </w:tcPr>
          <w:p w:rsidR="00103809" w:rsidRPr="00103809" w:rsidRDefault="00103809" w:rsidP="00103809">
            <w:pPr>
              <w:shd w:val="clear" w:color="auto" w:fill="FFFFFF"/>
              <w:spacing w:before="0" w:after="100" w:afterAutospacing="1"/>
              <w:ind w:left="0" w:right="0"/>
              <w:jc w:val="both"/>
              <w:rPr>
                <w:rFonts w:ascii="Open Sans" w:eastAsia="Times New Roman" w:hAnsi="Open Sans" w:cs="Times New Roman"/>
                <w:b w:val="0"/>
                <w:bCs w:val="0"/>
                <w:i/>
                <w:color w:val="00B050"/>
                <w:sz w:val="72"/>
                <w:szCs w:val="72"/>
              </w:rPr>
            </w:pPr>
          </w:p>
          <w:p w:rsidR="00103809" w:rsidRPr="00103809" w:rsidRDefault="00103809" w:rsidP="00103809">
            <w:pPr>
              <w:shd w:val="clear" w:color="auto" w:fill="FFFFFF"/>
              <w:spacing w:before="0" w:after="100" w:afterAutospacing="1"/>
              <w:ind w:left="0" w:right="0"/>
              <w:rPr>
                <w:rFonts w:ascii="Open Sans" w:eastAsia="Times New Roman" w:hAnsi="Open Sans" w:cs="Times New Roman"/>
                <w:b w:val="0"/>
                <w:bCs w:val="0"/>
                <w:i/>
                <w:color w:val="00B050"/>
                <w:sz w:val="72"/>
                <w:szCs w:val="72"/>
              </w:rPr>
            </w:pPr>
          </w:p>
          <w:p w:rsidR="00103809" w:rsidRPr="006B609A" w:rsidRDefault="00CD5EB9" w:rsidP="00103809">
            <w:pPr>
              <w:pStyle w:val="Heading1"/>
              <w:framePr w:hSpace="0" w:wrap="auto" w:vAnchor="margin" w:xAlign="left" w:yAlign="inline"/>
            </w:pPr>
            <w:r>
              <w:rPr>
                <w:noProof/>
                <w:lang w:eastAsia="en-US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730B050" wp14:editId="71E89AFE">
                      <wp:simplePos x="0" y="0"/>
                      <wp:positionH relativeFrom="column">
                        <wp:posOffset>229973</wp:posOffset>
                      </wp:positionH>
                      <wp:positionV relativeFrom="paragraph">
                        <wp:posOffset>1095632</wp:posOffset>
                      </wp:positionV>
                      <wp:extent cx="6579235" cy="6611174"/>
                      <wp:effectExtent l="0" t="0" r="0" b="0"/>
                      <wp:wrapNone/>
                      <wp:docPr id="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79235" cy="661117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6784A" w:rsidRPr="0004098C" w:rsidRDefault="0046784A" w:rsidP="0004098C">
                                  <w:pPr>
                                    <w:spacing w:line="276" w:lineRule="auto"/>
                                    <w:jc w:val="both"/>
                                    <w:rPr>
                                      <w:rFonts w:ascii="Times New Roman" w:hAnsi="Times New Roman" w:cs="Times New Roman"/>
                                      <w:color w:val="FF0000"/>
                                      <w:sz w:val="52"/>
                                      <w:szCs w:val="52"/>
                                      <w:lang w:val="vi-VN"/>
                                    </w:rPr>
                                  </w:pPr>
                                  <w:r w:rsidRPr="0004098C">
                                    <w:rPr>
                                      <w:rFonts w:ascii="Times New Roman" w:hAnsi="Times New Roman" w:cs="Times New Roman"/>
                                      <w:color w:val="FF0000"/>
                                      <w:sz w:val="52"/>
                                      <w:szCs w:val="52"/>
                                    </w:rPr>
                                    <w:t>TR</w:t>
                                  </w:r>
                                  <w:r w:rsidRPr="0004098C">
                                    <w:rPr>
                                      <w:rFonts w:ascii="Times New Roman" w:hAnsi="Times New Roman" w:cs="Times New Roman"/>
                                      <w:color w:val="FF0000"/>
                                      <w:sz w:val="52"/>
                                      <w:szCs w:val="52"/>
                                      <w:lang w:val="vi-VN"/>
                                    </w:rPr>
                                    <w:t>ƯỜNG MẦM NON CHÁNH PHÚ HÒA</w:t>
                                  </w:r>
                                </w:p>
                                <w:p w:rsidR="0046784A" w:rsidRPr="00EB1C6A" w:rsidRDefault="00EB1C6A" w:rsidP="0004098C">
                                  <w:pPr>
                                    <w:spacing w:line="276" w:lineRule="auto"/>
                                    <w:jc w:val="both"/>
                                    <w:rPr>
                                      <w:rFonts w:ascii="Times New Roman" w:hAnsi="Times New Roman" w:cs="Times New Roman"/>
                                      <w:i/>
                                      <w:color w:val="002060"/>
                                      <w:sz w:val="52"/>
                                      <w:szCs w:val="5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i/>
                                      <w:color w:val="002060"/>
                                      <w:sz w:val="52"/>
                                      <w:szCs w:val="52"/>
                                    </w:rPr>
                                    <w:t xml:space="preserve">    </w:t>
                                  </w:r>
                                  <w:r w:rsidR="0046784A" w:rsidRPr="00EB1C6A">
                                    <w:rPr>
                                      <w:rFonts w:ascii="Times New Roman" w:hAnsi="Times New Roman" w:cs="Times New Roman"/>
                                      <w:i/>
                                      <w:color w:val="002060"/>
                                      <w:sz w:val="52"/>
                                      <w:szCs w:val="52"/>
                                    </w:rPr>
                                    <w:t>Thân g</w:t>
                                  </w:r>
                                  <w:r w:rsidR="0046784A" w:rsidRPr="00EB1C6A">
                                    <w:rPr>
                                      <w:rFonts w:ascii="Times New Roman" w:hAnsi="Times New Roman" w:cs="Times New Roman"/>
                                      <w:i/>
                                      <w:color w:val="002060"/>
                                      <w:sz w:val="52"/>
                                      <w:szCs w:val="52"/>
                                      <w:lang w:val="vi-VN"/>
                                    </w:rPr>
                                    <w:t>ửi quý phụ huynh</w:t>
                                  </w:r>
                                </w:p>
                                <w:p w:rsidR="0046784A" w:rsidRPr="00170521" w:rsidRDefault="00EB1C6A" w:rsidP="0004098C">
                                  <w:pPr>
                                    <w:spacing w:line="276" w:lineRule="auto"/>
                                    <w:jc w:val="both"/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 xml:space="preserve">    </w:t>
                                  </w:r>
                                  <w:r w:rsidR="0046784A" w:rsidRPr="00170521"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>L</w:t>
                                  </w:r>
                                  <w:r w:rsidR="0046784A" w:rsidRPr="00170521"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  <w:lang w:val="vi-VN"/>
                                    </w:rPr>
                                    <w:t>ờ</w:t>
                                  </w:r>
                                  <w:r w:rsidR="0046784A" w:rsidRPr="00170521"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>i đầu tiên xin cảm ơn Quý phụ huynh đã luôn tin tưởng</w:t>
                                  </w:r>
                                  <w:r w:rsidR="0004098C" w:rsidRPr="00170521"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 xml:space="preserve"> vào chất lượng chăm sóc giáo dục trẻ của nhà trường trong những năm qua.</w:t>
                                  </w:r>
                                </w:p>
                                <w:p w:rsidR="00EB1C6A" w:rsidRDefault="00EB1C6A" w:rsidP="0004098C">
                                  <w:pPr>
                                    <w:spacing w:line="276" w:lineRule="auto"/>
                                    <w:jc w:val="both"/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 xml:space="preserve">    </w:t>
                                  </w:r>
                                  <w:r w:rsidR="0004098C" w:rsidRPr="00170521"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>Hòa cùng đất trời sang xuân, nhân dị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>p đón Tết</w:t>
                                  </w:r>
                                  <w:r w:rsidR="0004098C" w:rsidRPr="00170521"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 xml:space="preserve"> Cổ truyền – Xuân Nhâm Dần 2022, Tập thể CBGV-NV xin trân trọng gửi tới Quý phụ huynh lời chúc tốt đẹp nhất cùng gia đình một năm mới sức khỏe – Hạnh phúc, An khan</w:t>
                                  </w:r>
                                  <w:r w:rsidR="00170521"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 xml:space="preserve">g </w:t>
                                  </w:r>
                                  <w:r w:rsidR="0004098C" w:rsidRPr="00170521"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 xml:space="preserve">–Thịnh vượng. </w:t>
                                  </w:r>
                                </w:p>
                                <w:p w:rsidR="0004098C" w:rsidRPr="00170521" w:rsidRDefault="00EB1C6A" w:rsidP="0004098C">
                                  <w:pPr>
                                    <w:spacing w:line="276" w:lineRule="auto"/>
                                    <w:jc w:val="both"/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 xml:space="preserve">   Ngày 7/02/2022 ( tức ngày mùng 7 tháng giêng âm lịch). Quý phụ huynh đưa trẻ đến trường nhập học. </w:t>
                                  </w:r>
                                  <w:r w:rsidR="0004098C" w:rsidRPr="00170521"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>Trân trọng</w:t>
                                  </w:r>
                                  <w:r w:rsidR="00170521">
                                    <w:rPr>
                                      <w:rFonts w:ascii="Times New Roman" w:hAnsi="Times New Roman" w:cs="Times New Roman"/>
                                      <w:b w:val="0"/>
                                      <w:i/>
                                      <w:color w:val="auto"/>
                                      <w:sz w:val="52"/>
                                      <w:szCs w:val="52"/>
                                    </w:rPr>
                                    <w:t>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730B05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18.1pt;margin-top:86.25pt;width:518.05pt;height:520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" filled="f" stroked="f">
                      <v:textbox>
                        <w:txbxContent>
                          <w:p w:rsidR="0046784A" w:rsidRPr="0004098C" w:rsidRDefault="0046784A" w:rsidP="0004098C">
                            <w:pPr>
                              <w:spacing w:line="276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52"/>
                                <w:szCs w:val="52"/>
                                <w:lang w:val="vi-VN"/>
                              </w:rPr>
                            </w:pPr>
                            <w:r w:rsidRPr="0004098C">
                              <w:rPr>
                                <w:rFonts w:ascii="Times New Roman" w:hAnsi="Times New Roman" w:cs="Times New Roman"/>
                                <w:color w:val="FF0000"/>
                                <w:sz w:val="52"/>
                                <w:szCs w:val="52"/>
                              </w:rPr>
                              <w:t>TR</w:t>
                            </w:r>
                            <w:r w:rsidRPr="0004098C">
                              <w:rPr>
                                <w:rFonts w:ascii="Times New Roman" w:hAnsi="Times New Roman" w:cs="Times New Roman"/>
                                <w:color w:val="FF0000"/>
                                <w:sz w:val="52"/>
                                <w:szCs w:val="52"/>
                                <w:lang w:val="vi-VN"/>
                              </w:rPr>
                              <w:t>ƯỜNG MẦM NON CHÁNH PHÚ HÒA</w:t>
                            </w:r>
                          </w:p>
                          <w:p w:rsidR="0046784A" w:rsidRPr="00EB1C6A" w:rsidRDefault="00EB1C6A" w:rsidP="0004098C">
                            <w:pPr>
                              <w:spacing w:line="276" w:lineRule="auto"/>
                              <w:jc w:val="both"/>
                              <w:rPr>
                                <w:rFonts w:ascii="Times New Roman" w:hAnsi="Times New Roman" w:cs="Times New Roman"/>
                                <w:i/>
                                <w:color w:val="00206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2060"/>
                                <w:sz w:val="52"/>
                                <w:szCs w:val="52"/>
                              </w:rPr>
                              <w:t xml:space="preserve">    </w:t>
                            </w:r>
                            <w:r w:rsidR="0046784A" w:rsidRPr="00EB1C6A">
                              <w:rPr>
                                <w:rFonts w:ascii="Times New Roman" w:hAnsi="Times New Roman" w:cs="Times New Roman"/>
                                <w:i/>
                                <w:color w:val="002060"/>
                                <w:sz w:val="52"/>
                                <w:szCs w:val="52"/>
                              </w:rPr>
                              <w:t>Thân g</w:t>
                            </w:r>
                            <w:r w:rsidR="0046784A" w:rsidRPr="00EB1C6A">
                              <w:rPr>
                                <w:rFonts w:ascii="Times New Roman" w:hAnsi="Times New Roman" w:cs="Times New Roman"/>
                                <w:i/>
                                <w:color w:val="002060"/>
                                <w:sz w:val="52"/>
                                <w:szCs w:val="52"/>
                                <w:lang w:val="vi-VN"/>
                              </w:rPr>
                              <w:t>ửi quý phụ huynh</w:t>
                            </w:r>
                          </w:p>
                          <w:p w:rsidR="0046784A" w:rsidRPr="00170521" w:rsidRDefault="00EB1C6A" w:rsidP="0004098C">
                            <w:pPr>
                              <w:spacing w:line="276" w:lineRule="auto"/>
                              <w:jc w:val="both"/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 xml:space="preserve">    </w:t>
                            </w:r>
                            <w:r w:rsidR="0046784A" w:rsidRPr="0017052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>L</w:t>
                            </w:r>
                            <w:r w:rsidR="0046784A" w:rsidRPr="0017052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  <w:lang w:val="vi-VN"/>
                              </w:rPr>
                              <w:t>ờ</w:t>
                            </w:r>
                            <w:r w:rsidR="0046784A" w:rsidRPr="0017052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>i đầu tiên xin cảm ơn Quý phụ huynh đã luôn tin tưởng</w:t>
                            </w:r>
                            <w:r w:rsidR="0004098C" w:rsidRPr="0017052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 xml:space="preserve"> vào chất lượng chăm sóc giáo dục trẻ của nhà trường trong những năm qua.</w:t>
                            </w:r>
                          </w:p>
                          <w:p w:rsidR="00EB1C6A" w:rsidRDefault="00EB1C6A" w:rsidP="0004098C">
                            <w:pPr>
                              <w:spacing w:line="276" w:lineRule="auto"/>
                              <w:jc w:val="both"/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 xml:space="preserve">    </w:t>
                            </w:r>
                            <w:r w:rsidR="0004098C" w:rsidRPr="0017052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>Hòa cùng đất trời sang xuân, nhân dị</w:t>
                            </w:r>
                            <w:r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>p đón Tết</w:t>
                            </w:r>
                            <w:r w:rsidR="0004098C" w:rsidRPr="0017052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 xml:space="preserve"> Cổ truyền – Xuân Nhâm Dần 2022, Tập thể CBGV-NV xin trân trọng gửi tới Quý phụ huynh lời chúc tốt đẹp nhất cùng gia đình một năm mới sức khỏe – Hạnh phúc, An khan</w:t>
                            </w:r>
                            <w:r w:rsidR="0017052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 xml:space="preserve">g </w:t>
                            </w:r>
                            <w:r w:rsidR="0004098C" w:rsidRPr="0017052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 xml:space="preserve">–Thịnh vượng. </w:t>
                            </w:r>
                          </w:p>
                          <w:p w:rsidR="0004098C" w:rsidRPr="00170521" w:rsidRDefault="00EB1C6A" w:rsidP="0004098C">
                            <w:pPr>
                              <w:spacing w:line="276" w:lineRule="auto"/>
                              <w:jc w:val="both"/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 xml:space="preserve">   Ngày 7/02/2022 ( tức ngày mùng 7 tháng giêng âm lịch). Quý phụ huynh đưa trẻ đến trường nhập học. </w:t>
                            </w:r>
                            <w:r w:rsidR="0004098C" w:rsidRPr="0017052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>Trân trọng</w:t>
                            </w:r>
                            <w:r w:rsidR="00170521">
                              <w:rPr>
                                <w:rFonts w:ascii="Times New Roman" w:hAnsi="Times New Roman" w:cs="Times New Roman"/>
                                <w:b w:val="0"/>
                                <w:i/>
                                <w:color w:val="auto"/>
                                <w:sz w:val="52"/>
                                <w:szCs w:val="52"/>
                              </w:rPr>
                              <w:t>!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Open Sans" w:eastAsia="Times New Roman" w:hAnsi="Open Sans" w:cs="Times New Roman"/>
                <w:b w:val="0"/>
                <w:bCs w:val="0"/>
                <w:i/>
                <w:noProof/>
                <w:color w:val="00B050"/>
                <w:sz w:val="72"/>
                <w:szCs w:val="72"/>
                <w:lang w:eastAsia="en-US"/>
              </w:rPr>
              <w:drawing>
                <wp:anchor distT="0" distB="0" distL="114300" distR="114300" simplePos="0" relativeHeight="251664384" behindDoc="0" locked="0" layoutInCell="1" allowOverlap="1" wp14:anchorId="038EE961" wp14:editId="1C9BDF52">
                  <wp:simplePos x="0" y="0"/>
                  <wp:positionH relativeFrom="column">
                    <wp:posOffset>2356485</wp:posOffset>
                  </wp:positionH>
                  <wp:positionV relativeFrom="paragraph">
                    <wp:posOffset>7501255</wp:posOffset>
                  </wp:positionV>
                  <wp:extent cx="2332355" cy="1940560"/>
                  <wp:effectExtent l="0" t="0" r="0" b="0"/>
                  <wp:wrapSquare wrapText="bothSides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ngtree-tet-vietnamese-lunar-new-year-element-png-image_2706361.jpg"/>
                          <pic:cNvPicPr/>
                        </pic:nvPicPr>
                        <pic:blipFill rotWithShape="1"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97" t="18960" r="12538" b="18348"/>
                          <a:stretch/>
                        </pic:blipFill>
                        <pic:spPr bwMode="auto">
                          <a:xfrm>
                            <a:off x="0" y="0"/>
                            <a:ext cx="2332355" cy="1940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US"/>
              </w:rPr>
              <w:drawing>
                <wp:anchor distT="0" distB="0" distL="114300" distR="114300" simplePos="0" relativeHeight="251662336" behindDoc="0" locked="0" layoutInCell="1" allowOverlap="1" wp14:anchorId="22D2FF4B" wp14:editId="1398A40F">
                  <wp:simplePos x="0" y="0"/>
                  <wp:positionH relativeFrom="column">
                    <wp:posOffset>4238625</wp:posOffset>
                  </wp:positionH>
                  <wp:positionV relativeFrom="paragraph">
                    <wp:posOffset>6892925</wp:posOffset>
                  </wp:positionV>
                  <wp:extent cx="2943860" cy="2155190"/>
                  <wp:effectExtent l="356235" t="0" r="0" b="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oaMai.p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737197">
                            <a:off x="0" y="0"/>
                            <a:ext cx="2943860" cy="215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Open Sans" w:eastAsia="Times New Roman" w:hAnsi="Open Sans" w:cs="Times New Roman"/>
                <w:b w:val="0"/>
                <w:bCs w:val="0"/>
                <w:i/>
                <w:noProof/>
                <w:color w:val="00B050"/>
                <w:sz w:val="72"/>
                <w:szCs w:val="72"/>
                <w:lang w:eastAsia="en-US"/>
              </w:rPr>
              <w:drawing>
                <wp:anchor distT="0" distB="0" distL="114300" distR="114300" simplePos="0" relativeHeight="251663360" behindDoc="0" locked="0" layoutInCell="1" allowOverlap="1" wp14:anchorId="61DA95AF" wp14:editId="19AD4A4C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6717665</wp:posOffset>
                  </wp:positionV>
                  <wp:extent cx="2649855" cy="2724150"/>
                  <wp:effectExtent l="0" t="0" r="0" b="0"/>
                  <wp:wrapSquare wrapText="bothSides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ngtree-ink-cherry-blossoms-png-image_3173070.jpg"/>
                          <pic:cNvPicPr/>
                        </pic:nvPicPr>
                        <pic:blipFill rotWithShape="1"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500" b="86667" l="3417" r="97417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794"/>
                          <a:stretch/>
                        </pic:blipFill>
                        <pic:spPr bwMode="auto">
                          <a:xfrm flipH="1">
                            <a:off x="0" y="0"/>
                            <a:ext cx="2649855" cy="2724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6784A">
              <w:rPr>
                <w:noProof/>
                <w:lang w:eastAsia="en-US"/>
              </w:rPr>
              <w:drawing>
                <wp:anchor distT="0" distB="0" distL="114300" distR="114300" simplePos="0" relativeHeight="251658240" behindDoc="1" locked="0" layoutInCell="1" allowOverlap="1" wp14:anchorId="2807F26B" wp14:editId="53EBBE2C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397510</wp:posOffset>
                  </wp:positionV>
                  <wp:extent cx="7009130" cy="9044305"/>
                  <wp:effectExtent l="0" t="0" r="1270" b="4445"/>
                  <wp:wrapSquare wrapText="bothSides"/>
                  <wp:docPr id="18" name="Picture 18" descr="colored background with feather like dood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9130" cy="904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103809" w:rsidRDefault="00103809" w:rsidP="00103809">
      <w:pPr>
        <w:ind w:left="0"/>
      </w:pPr>
    </w:p>
    <w:p w:rsidR="00024B92" w:rsidRPr="004008C9" w:rsidRDefault="00024B92" w:rsidP="005325F0">
      <w:pPr>
        <w:spacing w:before="0"/>
        <w:ind w:left="0"/>
      </w:pPr>
    </w:p>
    <w:sectPr w:rsidR="00024B92" w:rsidRPr="004008C9" w:rsidSect="005325F0">
      <w:headerReference w:type="default" r:id="rId12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43E73" w:rsidRDefault="00F43E73">
      <w:pPr>
        <w:spacing w:before="0"/>
      </w:pPr>
      <w:r>
        <w:separator/>
      </w:r>
    </w:p>
  </w:endnote>
  <w:endnote w:type="continuationSeparator" w:id="0">
    <w:p w:rsidR="00F43E73" w:rsidRDefault="00F43E73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Open Sans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43E73" w:rsidRDefault="00F43E73">
      <w:pPr>
        <w:spacing w:before="0"/>
      </w:pPr>
      <w:r>
        <w:separator/>
      </w:r>
    </w:p>
  </w:footnote>
  <w:footnote w:type="continuationSeparator" w:id="0">
    <w:p w:rsidR="00F43E73" w:rsidRDefault="00F43E73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3809"/>
    <w:rsid w:val="00024B92"/>
    <w:rsid w:val="0003383B"/>
    <w:rsid w:val="0004098C"/>
    <w:rsid w:val="00103809"/>
    <w:rsid w:val="00170521"/>
    <w:rsid w:val="002D3176"/>
    <w:rsid w:val="003B2720"/>
    <w:rsid w:val="003E6DF0"/>
    <w:rsid w:val="004008C9"/>
    <w:rsid w:val="004650EC"/>
    <w:rsid w:val="0046784A"/>
    <w:rsid w:val="005325F0"/>
    <w:rsid w:val="0059115A"/>
    <w:rsid w:val="005D3038"/>
    <w:rsid w:val="00673C5F"/>
    <w:rsid w:val="006B609A"/>
    <w:rsid w:val="00715CEC"/>
    <w:rsid w:val="00723AA3"/>
    <w:rsid w:val="007258F8"/>
    <w:rsid w:val="0082403C"/>
    <w:rsid w:val="008B4510"/>
    <w:rsid w:val="00A51113"/>
    <w:rsid w:val="00AF300E"/>
    <w:rsid w:val="00C66D0E"/>
    <w:rsid w:val="00C77E1E"/>
    <w:rsid w:val="00CA580F"/>
    <w:rsid w:val="00CD5EB9"/>
    <w:rsid w:val="00D85786"/>
    <w:rsid w:val="00EB1C6A"/>
    <w:rsid w:val="00F43E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C96B7BDD-E6DD-4A72-988C-59734D7BB9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9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6784A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784A"/>
    <w:rPr>
      <w:rFonts w:ascii="Tahoma" w:hAnsi="Tahoma" w:cs="Tahoma"/>
      <w:b/>
      <w:bCs/>
      <w:color w:val="3A3363" w:themeColor="text2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jpg"/><Relationship Id="rId5" Type="http://schemas.openxmlformats.org/officeDocument/2006/relationships/endnotes" Target="endnotes.xml"/><Relationship Id="rId10" Type="http://schemas.microsoft.com/office/2007/relationships/hdphoto" Target="media/hdphoto2.wdp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hanhphuhoa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1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chanhphuhoa</dc:creator>
  <cp:lastModifiedBy>chanhphuhoa</cp:lastModifiedBy>
  <cp:revision>2</cp:revision>
  <dcterms:created xsi:type="dcterms:W3CDTF">2022-01-27T07:27:00Z</dcterms:created>
  <dcterms:modified xsi:type="dcterms:W3CDTF">2022-01-27T07:27:00Z</dcterms:modified>
</cp:coreProperties>
</file>